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horzAnchor="margin" w:tblpY="33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2A4ED5" w14:paraId="7A11DBFC" w14:textId="77777777" w:rsidTr="00F114AE">
        <w:sdt>
          <w:sdtPr>
            <w:id w:val="415748049"/>
            <w:placeholder>
              <w:docPart w:val="95C553B73A564E99B5372740CF133F93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3EBF2281" w14:textId="77777777" w:rsidR="002A4ED5" w:rsidRPr="002A4ED5" w:rsidRDefault="002A4ED5" w:rsidP="00F114AE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59B8388" w14:textId="77777777" w:rsidR="002A4ED5" w:rsidRPr="002A4ED5" w:rsidRDefault="002A4ED5" w:rsidP="00F114AE"/>
        </w:tc>
      </w:tr>
      <w:tr w:rsidR="002A4ED5" w:rsidRPr="002A4ED5" w14:paraId="0F754932" w14:textId="77777777" w:rsidTr="00F114AE">
        <w:tc>
          <w:tcPr>
            <w:tcW w:w="729" w:type="pct"/>
            <w:vAlign w:val="bottom"/>
          </w:tcPr>
          <w:p w14:paraId="1A313BC0" w14:textId="0C4364E0" w:rsidR="002A4ED5" w:rsidRPr="002A4ED5" w:rsidRDefault="00A73CA4" w:rsidP="00F114AE">
            <w:r>
              <w:t>Company Name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DCDE91F" w14:textId="77777777" w:rsidR="002A4ED5" w:rsidRPr="002A4ED5" w:rsidRDefault="002A4ED5" w:rsidP="00F114AE"/>
        </w:tc>
      </w:tr>
      <w:tr w:rsidR="00F114AE" w:rsidRPr="002A4ED5" w14:paraId="5F88E668" w14:textId="77777777" w:rsidTr="00F114AE">
        <w:tc>
          <w:tcPr>
            <w:tcW w:w="729" w:type="pct"/>
            <w:vAlign w:val="bottom"/>
          </w:tcPr>
          <w:p w14:paraId="509668CE" w14:textId="6DDD2FDF" w:rsidR="00F114AE" w:rsidRDefault="00F114AE" w:rsidP="00F114AE">
            <w:r>
              <w:t>Date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353F7C1B" w14:textId="77777777" w:rsidR="00F114AE" w:rsidRPr="002A4ED5" w:rsidRDefault="00F114AE" w:rsidP="00F114AE"/>
        </w:tc>
      </w:tr>
      <w:tr w:rsidR="00A73CA4" w:rsidRPr="002A4ED5" w14:paraId="4D6F0BA2" w14:textId="77777777" w:rsidTr="00F114AE">
        <w:tc>
          <w:tcPr>
            <w:tcW w:w="729" w:type="pct"/>
            <w:vAlign w:val="bottom"/>
          </w:tcPr>
          <w:p w14:paraId="1E5B2AB2" w14:textId="0F3649D6" w:rsidR="00A73CA4" w:rsidRDefault="00A73CA4" w:rsidP="00F114AE">
            <w:r>
              <w:t>Phone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2A81B7A5" w14:textId="77777777" w:rsidR="00A73CA4" w:rsidRPr="002A4ED5" w:rsidRDefault="00A73CA4" w:rsidP="00F114AE"/>
        </w:tc>
      </w:tr>
      <w:tr w:rsidR="002A4ED5" w:rsidRPr="002A4ED5" w14:paraId="5E352842" w14:textId="77777777" w:rsidTr="00F114AE">
        <w:sdt>
          <w:sdtPr>
            <w:id w:val="639315362"/>
            <w:placeholder>
              <w:docPart w:val="BD6B7CEBCC73428B9E2D158BDD5F5AFD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2185AB41" w14:textId="77777777" w:rsidR="002A4ED5" w:rsidRPr="002A4ED5" w:rsidRDefault="002A4ED5" w:rsidP="00F114AE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200796E9" w14:textId="77777777" w:rsidR="002A4ED5" w:rsidRPr="002A4ED5" w:rsidRDefault="002A4ED5" w:rsidP="00F114AE"/>
        </w:tc>
      </w:tr>
    </w:tbl>
    <w:p w14:paraId="7E647A7D" w14:textId="2E568FD4" w:rsidR="00806FF3" w:rsidRDefault="00806FF3" w:rsidP="00562601">
      <w:pPr>
        <w:pStyle w:val="NoSpacing"/>
      </w:pPr>
    </w:p>
    <w:p w14:paraId="57C4CF48" w14:textId="77777777" w:rsidR="00F114AE" w:rsidRDefault="00F114AE" w:rsidP="00F114AE">
      <w:pPr>
        <w:pStyle w:val="NoSpacing"/>
        <w:jc w:val="center"/>
        <w:rPr>
          <w:sz w:val="24"/>
          <w:szCs w:val="40"/>
        </w:rPr>
      </w:pPr>
      <w:r w:rsidRPr="00F114AE">
        <w:rPr>
          <w:sz w:val="24"/>
          <w:szCs w:val="40"/>
        </w:rPr>
        <w:t xml:space="preserve">Team Member Shirts are included with your team’s registration! Please submit your totals for each size using the form below. </w:t>
      </w:r>
    </w:p>
    <w:p w14:paraId="0BA552C7" w14:textId="28B235C0" w:rsidR="00F114AE" w:rsidRDefault="00F114AE" w:rsidP="00F114AE">
      <w:pPr>
        <w:pStyle w:val="NoSpacing"/>
        <w:jc w:val="center"/>
        <w:rPr>
          <w:sz w:val="24"/>
          <w:szCs w:val="40"/>
        </w:rPr>
      </w:pPr>
      <w:r w:rsidRPr="00F114AE">
        <w:rPr>
          <w:sz w:val="24"/>
          <w:szCs w:val="40"/>
        </w:rPr>
        <w:t>Totals need to match the number of players purchased through the registration portal.</w:t>
      </w:r>
    </w:p>
    <w:p w14:paraId="49D88F02" w14:textId="68A7E266" w:rsidR="00F114AE" w:rsidRPr="00F114AE" w:rsidRDefault="00F114AE" w:rsidP="00F114AE">
      <w:pPr>
        <w:pStyle w:val="NoSpacing"/>
        <w:jc w:val="center"/>
        <w:rPr>
          <w:sz w:val="24"/>
          <w:szCs w:val="40"/>
        </w:rPr>
      </w:pPr>
      <w:r w:rsidRPr="00F114AE">
        <w:rPr>
          <w:sz w:val="24"/>
          <w:szCs w:val="40"/>
        </w:rPr>
        <w:t xml:space="preserve">Check your registration here: </w:t>
      </w:r>
      <w:hyperlink r:id="rId11" w:history="1">
        <w:proofErr w:type="spellStart"/>
        <w:r w:rsidRPr="00F114AE">
          <w:rPr>
            <w:rStyle w:val="Hyperlink"/>
            <w:color w:val="154F77" w:themeColor="accent2" w:themeTint="E6"/>
            <w:sz w:val="24"/>
            <w:szCs w:val="40"/>
          </w:rPr>
          <w:t>SportsFest</w:t>
        </w:r>
        <w:proofErr w:type="spellEnd"/>
        <w:r w:rsidRPr="00F114AE">
          <w:rPr>
            <w:rStyle w:val="Hyperlink"/>
            <w:color w:val="154F77" w:themeColor="accent2" w:themeTint="E6"/>
            <w:sz w:val="24"/>
            <w:szCs w:val="40"/>
          </w:rPr>
          <w:t xml:space="preserve"> Registration Login Portal</w:t>
        </w:r>
      </w:hyperlink>
    </w:p>
    <w:p w14:paraId="761C1CBD" w14:textId="77777777" w:rsidR="00F114AE" w:rsidRPr="00F114AE" w:rsidRDefault="00F114AE" w:rsidP="00562601">
      <w:pPr>
        <w:pStyle w:val="NoSpacing"/>
        <w:rPr>
          <w:sz w:val="24"/>
          <w:szCs w:val="40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526"/>
        <w:gridCol w:w="1801"/>
        <w:gridCol w:w="1801"/>
        <w:gridCol w:w="1080"/>
        <w:gridCol w:w="236"/>
        <w:gridCol w:w="216"/>
        <w:gridCol w:w="21"/>
        <w:gridCol w:w="1599"/>
        <w:gridCol w:w="1798"/>
        <w:gridCol w:w="2876"/>
      </w:tblGrid>
      <w:tr w:rsidR="00A73CA4" w:rsidRPr="002A4ED5" w14:paraId="0C4D69B4" w14:textId="77777777" w:rsidTr="00A73CA4">
        <w:trPr>
          <w:trHeight w:val="687"/>
        </w:trPr>
        <w:tc>
          <w:tcPr>
            <w:tcW w:w="58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FBC072B" w14:textId="4AB7E35D" w:rsidR="00A73CA4" w:rsidRPr="002A648D" w:rsidRDefault="00A73CA4" w:rsidP="002A648D">
            <w:pPr>
              <w:pStyle w:val="TableHeaders"/>
            </w:pPr>
            <w:r>
              <w:t>Adult Smalls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1B6BDCE8" w14:textId="2C2E4190" w:rsidR="00A73CA4" w:rsidRPr="002A4ED5" w:rsidRDefault="00A73CA4" w:rsidP="002A4ED5">
            <w:pPr>
              <w:pStyle w:val="TableHeaders"/>
            </w:pPr>
            <w:r>
              <w:t>Adult Mediums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1406737F" w14:textId="6493B9D6" w:rsidR="00A73CA4" w:rsidRPr="00A73CA4" w:rsidRDefault="00A73CA4" w:rsidP="00A73CA4">
            <w:pPr>
              <w:pStyle w:val="TableSubheadings"/>
              <w:rPr>
                <w:b/>
                <w:bCs/>
                <w:i w:val="0"/>
                <w:iCs/>
                <w:sz w:val="24"/>
                <w:szCs w:val="24"/>
              </w:rPr>
            </w:pPr>
            <w:r w:rsidRPr="00A73CA4">
              <w:rPr>
                <w:b/>
                <w:bCs/>
                <w:i w:val="0"/>
                <w:iCs/>
                <w:sz w:val="24"/>
                <w:szCs w:val="24"/>
              </w:rPr>
              <w:t>Adult Larges</w:t>
            </w:r>
          </w:p>
        </w:tc>
        <w:tc>
          <w:tcPr>
            <w:tcW w:w="591" w:type="pct"/>
            <w:gridSpan w:val="3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6897FFD" w14:textId="50F3E3F5" w:rsidR="00A73CA4" w:rsidRPr="002A4ED5" w:rsidRDefault="00A73CA4" w:rsidP="002A4ED5">
            <w:pPr>
              <w:pStyle w:val="TableHeaders"/>
            </w:pPr>
            <w:r>
              <w:t>Adult XLs</w:t>
            </w:r>
          </w:p>
        </w:tc>
        <w:tc>
          <w:tcPr>
            <w:tcW w:w="625" w:type="pct"/>
            <w:gridSpan w:val="2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3FFF73B" w14:textId="05297043" w:rsidR="00A73CA4" w:rsidRPr="002A4ED5" w:rsidRDefault="00A73CA4" w:rsidP="002A4ED5">
            <w:pPr>
              <w:pStyle w:val="TableHeaders"/>
            </w:pPr>
            <w:r>
              <w:t>Adult XXLs</w:t>
            </w:r>
          </w:p>
        </w:tc>
        <w:tc>
          <w:tcPr>
            <w:tcW w:w="69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DBC88F8" w14:textId="5D63D02A" w:rsidR="00A73CA4" w:rsidRPr="002A4ED5" w:rsidRDefault="00A73CA4" w:rsidP="002A4ED5">
            <w:pPr>
              <w:pStyle w:val="TableHeaders"/>
            </w:pPr>
            <w:r>
              <w:t>Adults XXXLs</w:t>
            </w:r>
          </w:p>
        </w:tc>
        <w:tc>
          <w:tcPr>
            <w:tcW w:w="111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4DF79B9" w14:textId="198EADC9" w:rsidR="00A73CA4" w:rsidRPr="002A4ED5" w:rsidRDefault="00A73CA4" w:rsidP="002A4ED5">
            <w:pPr>
              <w:pStyle w:val="TableHeaders"/>
            </w:pPr>
          </w:p>
        </w:tc>
      </w:tr>
      <w:tr w:rsidR="00A73CA4" w:rsidRPr="002A4ED5" w14:paraId="542AA9C6" w14:textId="77777777" w:rsidTr="00A73CA4">
        <w:tc>
          <w:tcPr>
            <w:tcW w:w="58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7D6C03" w14:textId="7B4F66E5" w:rsidR="00A73CA4" w:rsidRPr="002A4ED5" w:rsidRDefault="00A73CA4" w:rsidP="002A4ED5"/>
        </w:tc>
        <w:tc>
          <w:tcPr>
            <w:tcW w:w="69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A58F60" w14:textId="302B52F5" w:rsidR="00A73CA4" w:rsidRPr="002A4ED5" w:rsidRDefault="00A73CA4" w:rsidP="002A4ED5"/>
        </w:tc>
        <w:tc>
          <w:tcPr>
            <w:tcW w:w="69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1E5857" w14:textId="77777777" w:rsidR="00A73CA4" w:rsidRPr="002A4ED5" w:rsidRDefault="00A73CA4" w:rsidP="002A4ED5"/>
        </w:tc>
        <w:tc>
          <w:tcPr>
            <w:tcW w:w="591" w:type="pct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2FD526" w14:textId="77777777" w:rsidR="00A73CA4" w:rsidRPr="002A4ED5" w:rsidRDefault="00A73CA4" w:rsidP="002A4ED5"/>
        </w:tc>
        <w:tc>
          <w:tcPr>
            <w:tcW w:w="625" w:type="pct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1100F3" w14:textId="77777777" w:rsidR="00A73CA4" w:rsidRPr="002A4ED5" w:rsidRDefault="00A73CA4" w:rsidP="002A4ED5"/>
        </w:tc>
        <w:tc>
          <w:tcPr>
            <w:tcW w:w="69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5E4491" w14:textId="77777777" w:rsidR="00A73CA4" w:rsidRPr="002A4ED5" w:rsidRDefault="00A73CA4" w:rsidP="002A4ED5"/>
        </w:tc>
        <w:tc>
          <w:tcPr>
            <w:tcW w:w="111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7943CB" w14:textId="77777777" w:rsidR="00A73CA4" w:rsidRPr="002A4ED5" w:rsidRDefault="00A73CA4" w:rsidP="002A4ED5"/>
        </w:tc>
      </w:tr>
      <w:tr w:rsidR="002A4ED5" w:rsidRPr="002A4ED5" w14:paraId="7762EFB2" w14:textId="77777777" w:rsidTr="00A73CA4">
        <w:tc>
          <w:tcPr>
            <w:tcW w:w="589" w:type="pct"/>
            <w:tcBorders>
              <w:top w:val="single" w:sz="4" w:space="0" w:color="auto"/>
            </w:tcBorders>
          </w:tcPr>
          <w:p w14:paraId="0DD3B5ED" w14:textId="77777777" w:rsidR="002A4ED5" w:rsidRPr="002A4ED5" w:rsidRDefault="002A4ED5" w:rsidP="002A4ED5"/>
        </w:tc>
        <w:tc>
          <w:tcPr>
            <w:tcW w:w="695" w:type="pct"/>
            <w:tcBorders>
              <w:top w:val="single" w:sz="4" w:space="0" w:color="auto"/>
            </w:tcBorders>
          </w:tcPr>
          <w:p w14:paraId="0DF7011E" w14:textId="77777777" w:rsidR="002A4ED5" w:rsidRPr="002A4ED5" w:rsidRDefault="002A4ED5" w:rsidP="002A4ED5"/>
        </w:tc>
        <w:tc>
          <w:tcPr>
            <w:tcW w:w="1112" w:type="pct"/>
            <w:gridSpan w:val="2"/>
            <w:tcBorders>
              <w:top w:val="single" w:sz="4" w:space="0" w:color="auto"/>
            </w:tcBorders>
          </w:tcPr>
          <w:p w14:paraId="57F2A254" w14:textId="77777777" w:rsidR="002A4ED5" w:rsidRPr="002A4ED5" w:rsidRDefault="002A4ED5" w:rsidP="002A4ED5"/>
        </w:tc>
        <w:tc>
          <w:tcPr>
            <w:tcW w:w="91" w:type="pct"/>
            <w:tcBorders>
              <w:top w:val="single" w:sz="4" w:space="0" w:color="auto"/>
            </w:tcBorders>
          </w:tcPr>
          <w:p w14:paraId="124A66D5" w14:textId="77777777" w:rsidR="002A4ED5" w:rsidRPr="002A4ED5" w:rsidRDefault="002A4ED5" w:rsidP="002A4ED5"/>
        </w:tc>
        <w:tc>
          <w:tcPr>
            <w:tcW w:w="91" w:type="pct"/>
            <w:gridSpan w:val="2"/>
            <w:tcBorders>
              <w:top w:val="single" w:sz="4" w:space="0" w:color="auto"/>
            </w:tcBorders>
          </w:tcPr>
          <w:p w14:paraId="4B57A596" w14:textId="77777777" w:rsidR="002A4ED5" w:rsidRPr="002A4ED5" w:rsidRDefault="002A4ED5" w:rsidP="002A4ED5"/>
        </w:tc>
        <w:tc>
          <w:tcPr>
            <w:tcW w:w="617" w:type="pct"/>
            <w:tcBorders>
              <w:top w:val="single" w:sz="4" w:space="0" w:color="auto"/>
            </w:tcBorders>
          </w:tcPr>
          <w:p w14:paraId="7C784BC6" w14:textId="77777777" w:rsidR="002A4ED5" w:rsidRPr="002A4ED5" w:rsidRDefault="002A4ED5" w:rsidP="002A4ED5"/>
        </w:tc>
        <w:sdt>
          <w:sdtPr>
            <w:id w:val="2064670704"/>
            <w:placeholder>
              <w:docPart w:val="048ACC480C85405BB1801324FAECB269"/>
            </w:placeholder>
            <w:temporary/>
            <w:showingPlcHdr/>
            <w15:appearance w15:val="hidden"/>
            <w:text/>
          </w:sdtPr>
          <w:sdtContent>
            <w:tc>
              <w:tcPr>
                <w:tcW w:w="694" w:type="pct"/>
                <w:tcBorders>
                  <w:top w:val="single" w:sz="4" w:space="0" w:color="auto"/>
                </w:tcBorders>
                <w:vAlign w:val="bottom"/>
              </w:tcPr>
              <w:p w14:paraId="2DFFD46E" w14:textId="77777777" w:rsidR="002A4ED5" w:rsidRPr="002A4ED5" w:rsidRDefault="002A4ED5" w:rsidP="002A648D">
                <w:pPr>
                  <w:pStyle w:val="Total"/>
                </w:pPr>
                <w:r w:rsidRPr="002A4ED5">
                  <w:t>Total</w:t>
                </w:r>
              </w:p>
            </w:tc>
          </w:sdtContent>
        </w:sdt>
        <w:tc>
          <w:tcPr>
            <w:tcW w:w="1110" w:type="pct"/>
            <w:tcBorders>
              <w:top w:val="single" w:sz="4" w:space="0" w:color="auto"/>
              <w:bottom w:val="single" w:sz="4" w:space="0" w:color="auto"/>
            </w:tcBorders>
          </w:tcPr>
          <w:p w14:paraId="4A855035" w14:textId="2D08F7BC" w:rsidR="002A4ED5" w:rsidRPr="002A4ED5" w:rsidRDefault="002A4ED5" w:rsidP="002A4ED5">
            <w:pPr>
              <w:rPr>
                <w:b/>
              </w:rPr>
            </w:pPr>
          </w:p>
        </w:tc>
      </w:tr>
    </w:tbl>
    <w:p w14:paraId="299275D4" w14:textId="77777777" w:rsidR="00806FF3" w:rsidRPr="00562601" w:rsidRDefault="00806FF3" w:rsidP="002A648D"/>
    <w:sectPr w:rsidR="00806FF3" w:rsidRPr="00562601" w:rsidSect="006250A2">
      <w:headerReference w:type="default" r:id="rId12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0D1E6" w14:textId="77777777" w:rsidR="00C61CE5" w:rsidRDefault="00C61CE5" w:rsidP="00650259">
      <w:pPr>
        <w:spacing w:line="240" w:lineRule="auto"/>
      </w:pPr>
      <w:r>
        <w:separator/>
      </w:r>
    </w:p>
  </w:endnote>
  <w:endnote w:type="continuationSeparator" w:id="0">
    <w:p w14:paraId="2862E76E" w14:textId="77777777" w:rsidR="00C61CE5" w:rsidRDefault="00C61CE5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F039ECB-9177-4CFB-8192-0A0A8B445169}"/>
    <w:embedBold r:id="rId2" w:fontKey="{79B0A519-46C7-4090-8641-AAF0B5E163A3}"/>
    <w:embedItalic r:id="rId3" w:fontKey="{E42B9AE8-EE98-4E2A-A822-BA0171F58437}"/>
    <w:embedBoldItalic r:id="rId4" w:fontKey="{38A50C5E-E37D-4703-B65E-333AB81EED1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61C851FA-929F-40C2-8DC6-1313E27B0D3A}"/>
    <w:embedBold r:id="rId6" w:fontKey="{44F935AC-6FAA-4076-A82B-CF75C52313EE}"/>
    <w:embedItalic r:id="rId7" w:fontKey="{975FA10D-DCA4-43FA-96EB-B643BB29CA52}"/>
    <w:embedBoldItalic r:id="rId8" w:fontKey="{ED27056B-509D-4F3F-9537-7D7C9F533FD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AEDB9B98-3D49-492A-A204-3B173603A9F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69FB9949-F68B-4496-8CE3-170BC9A4B5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ABFF8" w14:textId="77777777" w:rsidR="00C61CE5" w:rsidRDefault="00C61CE5" w:rsidP="00650259">
      <w:pPr>
        <w:spacing w:line="240" w:lineRule="auto"/>
      </w:pPr>
      <w:r>
        <w:separator/>
      </w:r>
    </w:p>
  </w:footnote>
  <w:footnote w:type="continuationSeparator" w:id="0">
    <w:p w14:paraId="746831FD" w14:textId="77777777" w:rsidR="00C61CE5" w:rsidRDefault="00C61CE5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169"/>
      <w:gridCol w:w="11791"/>
    </w:tblGrid>
    <w:tr w:rsidR="00562601" w:rsidRPr="00562601" w14:paraId="24088122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1CEF520A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051BB3B6" wp14:editId="353B594C">
                <wp:extent cx="600075" cy="512597"/>
                <wp:effectExtent l="0" t="0" r="0" b="1905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4067" cy="5160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731F1C" w:themeFill="accent5"/>
          <w:vAlign w:val="center"/>
        </w:tcPr>
        <w:p w14:paraId="19841580" w14:textId="77777777" w:rsidR="00A73CA4" w:rsidRDefault="00A73CA4" w:rsidP="002B69B4">
          <w:pPr>
            <w:pStyle w:val="Header"/>
          </w:pPr>
          <w:r>
            <w:t xml:space="preserve">SPORTSFEST T-Shirt Size Form </w:t>
          </w:r>
        </w:p>
        <w:p w14:paraId="242B1670" w14:textId="69D48876" w:rsidR="00562601" w:rsidRPr="002B69B4" w:rsidRDefault="00A73CA4" w:rsidP="002B69B4">
          <w:pPr>
            <w:pStyle w:val="Header"/>
          </w:pPr>
          <w:r w:rsidRPr="00A73CA4">
            <w:rPr>
              <w:i/>
              <w:iCs/>
              <w:sz w:val="22"/>
              <w:szCs w:val="14"/>
            </w:rPr>
            <w:t xml:space="preserve">Submit to </w:t>
          </w:r>
          <w:hyperlink r:id="rId2" w:history="1">
            <w:r w:rsidRPr="00A73CA4">
              <w:rPr>
                <w:rStyle w:val="Hyperlink"/>
                <w:i/>
                <w:iCs/>
                <w:sz w:val="22"/>
                <w:szCs w:val="14"/>
              </w:rPr>
              <w:t>Parker@SportsFest.com</w:t>
            </w:r>
          </w:hyperlink>
          <w:r w:rsidRPr="00A73CA4">
            <w:rPr>
              <w:i/>
              <w:iCs/>
              <w:sz w:val="22"/>
              <w:szCs w:val="14"/>
            </w:rPr>
            <w:t xml:space="preserve"> by March 24, 2023</w:t>
          </w:r>
        </w:p>
      </w:tc>
    </w:tr>
  </w:tbl>
  <w:p w14:paraId="754EC2E6" w14:textId="77777777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127702916">
    <w:abstractNumId w:val="11"/>
  </w:num>
  <w:num w:numId="2" w16cid:durableId="190460296">
    <w:abstractNumId w:val="7"/>
  </w:num>
  <w:num w:numId="3" w16cid:durableId="501897285">
    <w:abstractNumId w:val="15"/>
  </w:num>
  <w:num w:numId="4" w16cid:durableId="1345979327">
    <w:abstractNumId w:val="12"/>
  </w:num>
  <w:num w:numId="5" w16cid:durableId="1747877419">
    <w:abstractNumId w:val="13"/>
  </w:num>
  <w:num w:numId="6" w16cid:durableId="321350993">
    <w:abstractNumId w:val="19"/>
  </w:num>
  <w:num w:numId="7" w16cid:durableId="466557830">
    <w:abstractNumId w:val="6"/>
  </w:num>
  <w:num w:numId="8" w16cid:durableId="1586036947">
    <w:abstractNumId w:val="10"/>
  </w:num>
  <w:num w:numId="9" w16cid:durableId="1878472264">
    <w:abstractNumId w:val="17"/>
  </w:num>
  <w:num w:numId="10" w16cid:durableId="404381844">
    <w:abstractNumId w:val="1"/>
  </w:num>
  <w:num w:numId="11" w16cid:durableId="807013299">
    <w:abstractNumId w:val="5"/>
  </w:num>
  <w:num w:numId="12" w16cid:durableId="395200791">
    <w:abstractNumId w:val="0"/>
  </w:num>
  <w:num w:numId="13" w16cid:durableId="162361">
    <w:abstractNumId w:val="2"/>
  </w:num>
  <w:num w:numId="14" w16cid:durableId="596139089">
    <w:abstractNumId w:val="9"/>
  </w:num>
  <w:num w:numId="15" w16cid:durableId="1477069203">
    <w:abstractNumId w:val="8"/>
  </w:num>
  <w:num w:numId="16" w16cid:durableId="348024767">
    <w:abstractNumId w:val="16"/>
  </w:num>
  <w:num w:numId="17" w16cid:durableId="1438672757">
    <w:abstractNumId w:val="3"/>
  </w:num>
  <w:num w:numId="18" w16cid:durableId="1538467672">
    <w:abstractNumId w:val="21"/>
  </w:num>
  <w:num w:numId="19" w16cid:durableId="1867404251">
    <w:abstractNumId w:val="18"/>
  </w:num>
  <w:num w:numId="20" w16cid:durableId="904684444">
    <w:abstractNumId w:val="14"/>
  </w:num>
  <w:num w:numId="21" w16cid:durableId="13121488">
    <w:abstractNumId w:val="20"/>
  </w:num>
  <w:num w:numId="22" w16cid:durableId="178704552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formatting="1" w:enforcement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CA4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06057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73CA4"/>
    <w:rsid w:val="00AC2926"/>
    <w:rsid w:val="00B04A50"/>
    <w:rsid w:val="00B160CA"/>
    <w:rsid w:val="00BD4753"/>
    <w:rsid w:val="00BD5CB1"/>
    <w:rsid w:val="00BE62EE"/>
    <w:rsid w:val="00C003BA"/>
    <w:rsid w:val="00C427EB"/>
    <w:rsid w:val="00C46878"/>
    <w:rsid w:val="00C61CE5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61C09"/>
    <w:rsid w:val="00E677FE"/>
    <w:rsid w:val="00EB3B58"/>
    <w:rsid w:val="00EC7359"/>
    <w:rsid w:val="00EE3054"/>
    <w:rsid w:val="00EF3608"/>
    <w:rsid w:val="00F00606"/>
    <w:rsid w:val="00F01256"/>
    <w:rsid w:val="00F114AE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88B93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UnresolvedMention">
    <w:name w:val="Unresolved Mention"/>
    <w:basedOn w:val="DefaultParagraphFont"/>
    <w:uiPriority w:val="99"/>
    <w:semiHidden/>
    <w:rsid w:val="00A73C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ampsself.active.com/CorporateSportsFestIncDBAFloridaCorporateSportsFestInc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arker@SportsFest.com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rke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5C553B73A564E99B5372740CF133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206E4E-5335-4390-86D5-2D2883B8369E}"/>
      </w:docPartPr>
      <w:docPartBody>
        <w:p w:rsidR="00000000" w:rsidRDefault="00000000">
          <w:pPr>
            <w:pStyle w:val="95C553B73A564E99B5372740CF133F93"/>
          </w:pPr>
          <w:r w:rsidRPr="002A4ED5">
            <w:t>Submitted by</w:t>
          </w:r>
        </w:p>
      </w:docPartBody>
    </w:docPart>
    <w:docPart>
      <w:docPartPr>
        <w:name w:val="BD6B7CEBCC73428B9E2D158BDD5F5A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B99C34-7BF1-425A-A5F3-D9686655FF51}"/>
      </w:docPartPr>
      <w:docPartBody>
        <w:p w:rsidR="00000000" w:rsidRDefault="00000000">
          <w:pPr>
            <w:pStyle w:val="BD6B7CEBCC73428B9E2D158BDD5F5AFD"/>
          </w:pPr>
          <w:r w:rsidRPr="002A4ED5">
            <w:t>Email</w:t>
          </w:r>
        </w:p>
      </w:docPartBody>
    </w:docPart>
    <w:docPart>
      <w:docPartPr>
        <w:name w:val="048ACC480C85405BB1801324FAECB2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11522A-2D98-4213-BD70-698B53E04D49}"/>
      </w:docPartPr>
      <w:docPartBody>
        <w:p w:rsidR="00000000" w:rsidRDefault="00000000">
          <w:pPr>
            <w:pStyle w:val="048ACC480C85405BB1801324FAECB269"/>
          </w:pPr>
          <w:r w:rsidRPr="002A4ED5"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1ED"/>
    <w:rsid w:val="002321ED"/>
    <w:rsid w:val="00546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5C553B73A564E99B5372740CF133F93">
    <w:name w:val="95C553B73A564E99B5372740CF133F93"/>
  </w:style>
  <w:style w:type="paragraph" w:customStyle="1" w:styleId="CFD39F3343B6416FA06A90253AFA7309">
    <w:name w:val="CFD39F3343B6416FA06A90253AFA7309"/>
  </w:style>
  <w:style w:type="paragraph" w:customStyle="1" w:styleId="BD6B7CEBCC73428B9E2D158BDD5F5AFD">
    <w:name w:val="BD6B7CEBCC73428B9E2D158BDD5F5AFD"/>
  </w:style>
  <w:style w:type="paragraph" w:customStyle="1" w:styleId="54395BA0B9644A7AB073AD966718E89D">
    <w:name w:val="54395BA0B9644A7AB073AD966718E89D"/>
  </w:style>
  <w:style w:type="paragraph" w:customStyle="1" w:styleId="92632DDD14974C1FAD5CABD34658394E">
    <w:name w:val="92632DDD14974C1FAD5CABD34658394E"/>
  </w:style>
  <w:style w:type="paragraph" w:customStyle="1" w:styleId="BDDF66CBD30A43B9937B43284C355B0E">
    <w:name w:val="BDDF66CBD30A43B9937B43284C355B0E"/>
  </w:style>
  <w:style w:type="paragraph" w:customStyle="1" w:styleId="1AE53F56A67D4A2BA99FE8F8FEFCD2CE">
    <w:name w:val="1AE53F56A67D4A2BA99FE8F8FEFCD2CE"/>
  </w:style>
  <w:style w:type="paragraph" w:customStyle="1" w:styleId="036869A19DED4B58BDF68FA7758C72B1">
    <w:name w:val="036869A19DED4B58BDF68FA7758C72B1"/>
  </w:style>
  <w:style w:type="paragraph" w:customStyle="1" w:styleId="A0E0D530E6B14E0C9A78C263D8099B9B">
    <w:name w:val="A0E0D530E6B14E0C9A78C263D8099B9B"/>
  </w:style>
  <w:style w:type="paragraph" w:customStyle="1" w:styleId="099C0BFEB3E7459D9FDFF20B2E62F673">
    <w:name w:val="099C0BFEB3E7459D9FDFF20B2E62F673"/>
  </w:style>
  <w:style w:type="paragraph" w:customStyle="1" w:styleId="030A708B775E4245ACE0B0A06F95F11A">
    <w:name w:val="030A708B775E4245ACE0B0A06F95F11A"/>
  </w:style>
  <w:style w:type="paragraph" w:customStyle="1" w:styleId="55C2C74440C3410B8249298B4C872240">
    <w:name w:val="55C2C74440C3410B8249298B4C872240"/>
  </w:style>
  <w:style w:type="paragraph" w:customStyle="1" w:styleId="0E939523C3DA4D988551DBC5D6EAAA8E">
    <w:name w:val="0E939523C3DA4D988551DBC5D6EAAA8E"/>
  </w:style>
  <w:style w:type="paragraph" w:customStyle="1" w:styleId="03E8EFCD65074118819DAA8AF35EAB2F">
    <w:name w:val="03E8EFCD65074118819DAA8AF35EAB2F"/>
  </w:style>
  <w:style w:type="paragraph" w:customStyle="1" w:styleId="048ACC480C85405BB1801324FAECB269">
    <w:name w:val="048ACC480C85405BB1801324FAECB269"/>
  </w:style>
  <w:style w:type="paragraph" w:customStyle="1" w:styleId="3FDE5D5F275240A084D7742B1A354E2E">
    <w:name w:val="3FDE5D5F275240A084D7742B1A354E2E"/>
    <w:rsid w:val="002321ED"/>
  </w:style>
  <w:style w:type="paragraph" w:customStyle="1" w:styleId="8649C3475A5F49B489CE476103D38945">
    <w:name w:val="8649C3475A5F49B489CE476103D38945"/>
    <w:rsid w:val="002321ED"/>
  </w:style>
  <w:style w:type="paragraph" w:customStyle="1" w:styleId="0CF701A3028644028763888E8EC9E3E1">
    <w:name w:val="0CF701A3028644028763888E8EC9E3E1"/>
    <w:rsid w:val="002321ED"/>
  </w:style>
  <w:style w:type="paragraph" w:customStyle="1" w:styleId="7924903A6A4147C3BE3E4E7776F62399">
    <w:name w:val="7924903A6A4147C3BE3E4E7776F62399"/>
    <w:rsid w:val="002321ED"/>
  </w:style>
  <w:style w:type="paragraph" w:customStyle="1" w:styleId="8B80239DF28D465EA595C08B09D2B7AC">
    <w:name w:val="8B80239DF28D465EA595C08B09D2B7AC"/>
    <w:rsid w:val="002321ED"/>
  </w:style>
  <w:style w:type="paragraph" w:customStyle="1" w:styleId="C0EC65489AF64D7C92CB1B09D92D096B">
    <w:name w:val="C0EC65489AF64D7C92CB1B09D92D096B"/>
    <w:rsid w:val="002321ED"/>
  </w:style>
  <w:style w:type="paragraph" w:customStyle="1" w:styleId="EB9D6E3D501D4510BDC8C8D09D4302FC">
    <w:name w:val="EB9D6E3D501D4510BDC8C8D09D4302FC"/>
    <w:rsid w:val="002321ED"/>
  </w:style>
  <w:style w:type="paragraph" w:customStyle="1" w:styleId="4C4FC3D7B6EA4F3481B990FCF9F06639">
    <w:name w:val="4C4FC3D7B6EA4F3481B990FCF9F06639"/>
    <w:rsid w:val="002321ED"/>
  </w:style>
  <w:style w:type="paragraph" w:customStyle="1" w:styleId="0AF39FA2B9F34F228B2A76714B0789CC">
    <w:name w:val="0AF39FA2B9F34F228B2A76714B0789CC"/>
    <w:rsid w:val="002321ED"/>
  </w:style>
  <w:style w:type="paragraph" w:customStyle="1" w:styleId="7CD92CDAEDA646259D75E833E0FDAC32">
    <w:name w:val="7CD92CDAEDA646259D75E833E0FDAC32"/>
    <w:rsid w:val="002321ED"/>
  </w:style>
  <w:style w:type="paragraph" w:customStyle="1" w:styleId="3AEA3E2171AF47FFB8CD491C34BC6B98">
    <w:name w:val="3AEA3E2171AF47FFB8CD491C34BC6B98"/>
    <w:rsid w:val="002321ED"/>
  </w:style>
  <w:style w:type="paragraph" w:customStyle="1" w:styleId="9E46BA40BA8849E5B77220233B980F40">
    <w:name w:val="9E46BA40BA8849E5B77220233B980F40"/>
    <w:rsid w:val="002321E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2022-12-31T17:20:00Z</dcterms:created>
  <dcterms:modified xsi:type="dcterms:W3CDTF">2022-12-31T17:38:00Z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